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：</w:t>
      </w:r>
    </w:p>
    <w:p>
      <w:pPr>
        <w:jc w:val="center"/>
        <w:rPr>
          <w:rFonts w:ascii="方正小标宋简体" w:hAnsi="Times New Roman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b/>
          <w:sz w:val="36"/>
          <w:szCs w:val="36"/>
        </w:rPr>
        <w:t>乐山市妇幼保健院自主招聘工作人员信息表</w:t>
      </w:r>
    </w:p>
    <w:bookmarkEnd w:id="0"/>
    <w:p>
      <w:pPr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报名序号：</w:t>
      </w:r>
      <w:r>
        <w:rPr>
          <w:rFonts w:ascii="宋体" w:hAnsi="宋体"/>
          <w:b/>
          <w:sz w:val="24"/>
          <w:szCs w:val="24"/>
        </w:rPr>
        <w:t xml:space="preserve">                           </w:t>
      </w:r>
      <w:r>
        <w:rPr>
          <w:rFonts w:hint="eastAsia" w:ascii="宋体" w:hAnsi="宋体"/>
          <w:b/>
          <w:sz w:val="24"/>
          <w:szCs w:val="24"/>
        </w:rPr>
        <w:t>填写时间：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6"/>
        <w:tblW w:w="9735" w:type="dxa"/>
        <w:tblInd w:w="-5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312"/>
        <w:gridCol w:w="893"/>
        <w:gridCol w:w="1196"/>
        <w:gridCol w:w="1895"/>
        <w:gridCol w:w="1176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312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312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全日制学历</w:t>
            </w:r>
          </w:p>
        </w:tc>
        <w:tc>
          <w:tcPr>
            <w:tcW w:w="1312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40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考生类型</w:t>
            </w:r>
          </w:p>
        </w:tc>
        <w:tc>
          <w:tcPr>
            <w:tcW w:w="340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312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证件号</w:t>
            </w:r>
          </w:p>
        </w:tc>
        <w:tc>
          <w:tcPr>
            <w:tcW w:w="3401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283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401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283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1607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工作、规培经历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7" w:type="dxa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607" w:type="dxa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家庭主要成员及工作单位和职务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607" w:type="dxa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128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735" w:type="dxa"/>
            <w:gridSpan w:val="7"/>
            <w:vAlign w:val="center"/>
          </w:tcPr>
          <w:p>
            <w:pPr>
              <w:ind w:firstLine="482" w:firstLineChars="200"/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/>
          <w:b/>
          <w:sz w:val="24"/>
          <w:szCs w:val="24"/>
        </w:rPr>
        <w:t>说明：考生类型填写应届</w:t>
      </w:r>
      <w:r>
        <w:rPr>
          <w:rFonts w:ascii="宋体" w:hAnsi="宋体"/>
          <w:b/>
          <w:sz w:val="24"/>
          <w:szCs w:val="24"/>
        </w:rPr>
        <w:t>/</w:t>
      </w:r>
      <w:r>
        <w:rPr>
          <w:rFonts w:hint="eastAsia" w:ascii="宋体" w:hAnsi="宋体"/>
          <w:b/>
          <w:sz w:val="24"/>
          <w:szCs w:val="24"/>
        </w:rPr>
        <w:t>往届。</w:t>
      </w: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VerticalSpacing w:val="159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865"/>
    <w:rsid w:val="00006A09"/>
    <w:rsid w:val="00086534"/>
    <w:rsid w:val="0013705C"/>
    <w:rsid w:val="001A08B3"/>
    <w:rsid w:val="002645E3"/>
    <w:rsid w:val="00265A83"/>
    <w:rsid w:val="00297B67"/>
    <w:rsid w:val="002B0186"/>
    <w:rsid w:val="00326635"/>
    <w:rsid w:val="00393C94"/>
    <w:rsid w:val="003A020F"/>
    <w:rsid w:val="003A4F01"/>
    <w:rsid w:val="00432742"/>
    <w:rsid w:val="004F5999"/>
    <w:rsid w:val="005113FC"/>
    <w:rsid w:val="005A04D9"/>
    <w:rsid w:val="00605CEF"/>
    <w:rsid w:val="00687827"/>
    <w:rsid w:val="006A792C"/>
    <w:rsid w:val="00793D22"/>
    <w:rsid w:val="00912C0E"/>
    <w:rsid w:val="00913F57"/>
    <w:rsid w:val="0094134F"/>
    <w:rsid w:val="0095413C"/>
    <w:rsid w:val="009B13AF"/>
    <w:rsid w:val="00A23B5C"/>
    <w:rsid w:val="00A820A3"/>
    <w:rsid w:val="00C647A7"/>
    <w:rsid w:val="00D967FF"/>
    <w:rsid w:val="00DD1919"/>
    <w:rsid w:val="00DE0F38"/>
    <w:rsid w:val="00DF71E3"/>
    <w:rsid w:val="00E01D15"/>
    <w:rsid w:val="00E35033"/>
    <w:rsid w:val="00E726AF"/>
    <w:rsid w:val="00E80180"/>
    <w:rsid w:val="00E80DB6"/>
    <w:rsid w:val="00EA5509"/>
    <w:rsid w:val="00EA7865"/>
    <w:rsid w:val="00EE684F"/>
    <w:rsid w:val="00F929E2"/>
    <w:rsid w:val="00FF3A69"/>
    <w:rsid w:val="02114ECC"/>
    <w:rsid w:val="03E678ED"/>
    <w:rsid w:val="126E6C2A"/>
    <w:rsid w:val="1F3502BB"/>
    <w:rsid w:val="2B2F5A19"/>
    <w:rsid w:val="33450E25"/>
    <w:rsid w:val="336B5869"/>
    <w:rsid w:val="3FFC1008"/>
    <w:rsid w:val="41A56A78"/>
    <w:rsid w:val="442D478F"/>
    <w:rsid w:val="49054921"/>
    <w:rsid w:val="51735E3C"/>
    <w:rsid w:val="557A37E4"/>
    <w:rsid w:val="576D6E71"/>
    <w:rsid w:val="57D806B8"/>
    <w:rsid w:val="5CB24FA4"/>
    <w:rsid w:val="630A7CF3"/>
    <w:rsid w:val="639E2A14"/>
    <w:rsid w:val="660445AF"/>
    <w:rsid w:val="66691667"/>
    <w:rsid w:val="66F24FA6"/>
    <w:rsid w:val="6E135DD2"/>
    <w:rsid w:val="73AE5122"/>
    <w:rsid w:val="740F2BFA"/>
    <w:rsid w:val="75E52670"/>
    <w:rsid w:val="7D2F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Date Char"/>
    <w:basedOn w:val="7"/>
    <w:link w:val="2"/>
    <w:semiHidden/>
    <w:qFormat/>
    <w:locked/>
    <w:uiPriority w:val="99"/>
    <w:rPr>
      <w:rFonts w:cs="Times New Roman"/>
    </w:rPr>
  </w:style>
  <w:style w:type="character" w:customStyle="1" w:styleId="9">
    <w:name w:val="Balloon Text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Char"/>
    <w:basedOn w:val="1"/>
    <w:qFormat/>
    <w:uiPriority w:val="99"/>
    <w:pPr>
      <w:spacing w:line="360" w:lineRule="auto"/>
      <w:ind w:firstLine="551" w:firstLineChars="196"/>
    </w:pPr>
    <w:rPr>
      <w:rFonts w:ascii="Times New Roman" w:hAnsi="Times New Roman"/>
      <w:b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569</Words>
  <Characters>3249</Characters>
  <Lines>0</Lines>
  <Paragraphs>0</Paragraphs>
  <TotalTime>2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2019-11-20T01:12:00Z</dcterms:created>
  <dc:creator>admin</dc:creator>
  <cp:lastModifiedBy>梵渡</cp:lastModifiedBy>
  <cp:lastPrinted>2019-06-04T05:37:00Z</cp:lastPrinted>
  <dcterms:modified xsi:type="dcterms:W3CDTF">2019-11-21T03:10:52Z</dcterms:modified>
  <dc:title>乐山市妇幼保健院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