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C3E" w:rsidRPr="00BC62A4" w:rsidRDefault="009C4C3E" w:rsidP="00BC62A4">
      <w:pPr>
        <w:jc w:val="center"/>
        <w:rPr>
          <w:rFonts w:ascii="方正小标宋简体" w:eastAsia="方正小标宋简体" w:hAnsi="Times New Roman"/>
          <w:b/>
          <w:sz w:val="36"/>
          <w:szCs w:val="36"/>
        </w:rPr>
      </w:pPr>
      <w:r w:rsidRPr="00BC62A4">
        <w:rPr>
          <w:rFonts w:ascii="方正小标宋简体" w:eastAsia="方正小标宋简体" w:hAnsi="Times New Roman" w:hint="eastAsia"/>
          <w:b/>
          <w:sz w:val="36"/>
          <w:szCs w:val="36"/>
        </w:rPr>
        <w:t>乐山市妇幼保健院自主招聘工作人员信息表</w:t>
      </w:r>
    </w:p>
    <w:p w:rsidR="009C4C3E" w:rsidRPr="00BC62A4" w:rsidRDefault="009C4C3E" w:rsidP="00BC62A4">
      <w:pPr>
        <w:rPr>
          <w:rFonts w:ascii="宋体"/>
          <w:b/>
          <w:sz w:val="24"/>
          <w:szCs w:val="24"/>
        </w:rPr>
      </w:pPr>
      <w:r w:rsidRPr="00BC62A4">
        <w:rPr>
          <w:rFonts w:ascii="宋体" w:hAnsi="宋体" w:hint="eastAsia"/>
          <w:b/>
          <w:sz w:val="24"/>
          <w:szCs w:val="24"/>
        </w:rPr>
        <w:t>报名序号：</w:t>
      </w:r>
      <w:r w:rsidRPr="00BC62A4">
        <w:rPr>
          <w:rFonts w:ascii="宋体" w:hAnsi="宋体"/>
          <w:b/>
          <w:sz w:val="24"/>
          <w:szCs w:val="24"/>
        </w:rPr>
        <w:t xml:space="preserve">      </w:t>
      </w:r>
      <w:r>
        <w:rPr>
          <w:rFonts w:ascii="宋体" w:hAnsi="宋体"/>
          <w:b/>
          <w:sz w:val="24"/>
          <w:szCs w:val="24"/>
        </w:rPr>
        <w:t xml:space="preserve">                    </w:t>
      </w:r>
      <w:r w:rsidRPr="00BC62A4">
        <w:rPr>
          <w:rFonts w:ascii="宋体" w:hAnsi="宋体"/>
          <w:b/>
          <w:sz w:val="24"/>
          <w:szCs w:val="24"/>
        </w:rPr>
        <w:t xml:space="preserve"> </w:t>
      </w:r>
      <w:r w:rsidRPr="00BC62A4">
        <w:rPr>
          <w:rFonts w:ascii="宋体" w:hAnsi="宋体" w:hint="eastAsia"/>
          <w:b/>
          <w:sz w:val="24"/>
          <w:szCs w:val="24"/>
        </w:rPr>
        <w:t>填写时间：</w:t>
      </w:r>
      <w:r w:rsidRPr="00BC62A4">
        <w:rPr>
          <w:rFonts w:ascii="宋体" w:hAnsi="宋体"/>
          <w:b/>
          <w:sz w:val="24"/>
          <w:szCs w:val="24"/>
        </w:rPr>
        <w:t xml:space="preserve">    </w:t>
      </w:r>
      <w:r w:rsidRPr="00BC62A4">
        <w:rPr>
          <w:rFonts w:ascii="宋体" w:hAnsi="宋体" w:hint="eastAsia"/>
          <w:b/>
          <w:sz w:val="24"/>
          <w:szCs w:val="24"/>
        </w:rPr>
        <w:t>年</w:t>
      </w:r>
      <w:r w:rsidRPr="00BC62A4">
        <w:rPr>
          <w:rFonts w:ascii="宋体" w:hAnsi="宋体"/>
          <w:b/>
          <w:sz w:val="24"/>
          <w:szCs w:val="24"/>
        </w:rPr>
        <w:t xml:space="preserve">    </w:t>
      </w:r>
      <w:r w:rsidRPr="00BC62A4">
        <w:rPr>
          <w:rFonts w:ascii="宋体" w:hAnsi="宋体" w:hint="eastAsia"/>
          <w:b/>
          <w:sz w:val="24"/>
          <w:szCs w:val="24"/>
        </w:rPr>
        <w:t>月</w:t>
      </w:r>
      <w:r w:rsidRPr="00BC62A4">
        <w:rPr>
          <w:rFonts w:ascii="宋体" w:hAnsi="宋体"/>
          <w:b/>
          <w:sz w:val="24"/>
          <w:szCs w:val="24"/>
        </w:rPr>
        <w:t xml:space="preserve">    </w:t>
      </w:r>
      <w:r w:rsidRPr="00BC62A4">
        <w:rPr>
          <w:rFonts w:ascii="宋体" w:hAnsi="宋体" w:hint="eastAsia"/>
          <w:b/>
          <w:sz w:val="24"/>
          <w:szCs w:val="24"/>
        </w:rPr>
        <w:t>日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00"/>
        <w:gridCol w:w="1313"/>
        <w:gridCol w:w="892"/>
        <w:gridCol w:w="1197"/>
        <w:gridCol w:w="1400"/>
        <w:gridCol w:w="1082"/>
        <w:gridCol w:w="1556"/>
      </w:tblGrid>
      <w:tr w:rsidR="009C4C3E" w:rsidRPr="00A17F80" w:rsidTr="00687173">
        <w:trPr>
          <w:trHeight w:val="489"/>
        </w:trPr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17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8" w:type="dxa"/>
            <w:vMerge w:val="restart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照片</w:t>
            </w:r>
          </w:p>
        </w:tc>
      </w:tr>
      <w:tr w:rsidR="009C4C3E" w:rsidRPr="00A17F80" w:rsidTr="00687173">
        <w:trPr>
          <w:trHeight w:val="425"/>
        </w:trPr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出生地</w:t>
            </w: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417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8" w:type="dxa"/>
            <w:vMerge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C4C3E" w:rsidRPr="00A17F80" w:rsidTr="00687173">
        <w:trPr>
          <w:trHeight w:val="416"/>
        </w:trPr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全日制学历</w:t>
            </w: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417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275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8" w:type="dxa"/>
            <w:vMerge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C4C3E" w:rsidRPr="00A17F80" w:rsidTr="00687173">
        <w:trPr>
          <w:trHeight w:val="422"/>
        </w:trPr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3969" w:type="dxa"/>
            <w:gridSpan w:val="3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275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8" w:type="dxa"/>
            <w:vMerge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C4C3E" w:rsidRPr="00A17F80" w:rsidTr="00687173">
        <w:trPr>
          <w:trHeight w:val="415"/>
        </w:trPr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考生类型</w:t>
            </w:r>
          </w:p>
        </w:tc>
        <w:tc>
          <w:tcPr>
            <w:tcW w:w="3969" w:type="dxa"/>
            <w:gridSpan w:val="3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婚姻状况</w:t>
            </w:r>
          </w:p>
        </w:tc>
        <w:tc>
          <w:tcPr>
            <w:tcW w:w="1275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8" w:type="dxa"/>
            <w:vMerge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C4C3E" w:rsidRPr="00A17F80" w:rsidTr="00687173">
        <w:trPr>
          <w:trHeight w:val="421"/>
        </w:trPr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身高</w:t>
            </w: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体重</w:t>
            </w:r>
          </w:p>
        </w:tc>
        <w:tc>
          <w:tcPr>
            <w:tcW w:w="1417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健康状况</w:t>
            </w:r>
          </w:p>
        </w:tc>
        <w:tc>
          <w:tcPr>
            <w:tcW w:w="1275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8" w:type="dxa"/>
            <w:vMerge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C4C3E" w:rsidRPr="00A17F80" w:rsidTr="00687173"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证件号</w:t>
            </w:r>
          </w:p>
        </w:tc>
        <w:tc>
          <w:tcPr>
            <w:tcW w:w="3969" w:type="dxa"/>
            <w:gridSpan w:val="3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left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3083" w:type="dxa"/>
            <w:gridSpan w:val="2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C4C3E" w:rsidRPr="00A17F80" w:rsidTr="00687173">
        <w:trPr>
          <w:trHeight w:val="469"/>
        </w:trPr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应聘岗位</w:t>
            </w:r>
          </w:p>
        </w:tc>
        <w:tc>
          <w:tcPr>
            <w:tcW w:w="3969" w:type="dxa"/>
            <w:gridSpan w:val="3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3083" w:type="dxa"/>
            <w:gridSpan w:val="2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C4C3E" w:rsidRPr="00A17F80" w:rsidTr="00687173">
        <w:trPr>
          <w:trHeight w:val="2177"/>
        </w:trPr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工作、规培经历</w:t>
            </w:r>
          </w:p>
        </w:tc>
        <w:tc>
          <w:tcPr>
            <w:tcW w:w="8612" w:type="dxa"/>
            <w:gridSpan w:val="6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C4C3E" w:rsidRPr="00A17F80" w:rsidTr="00687173"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left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612" w:type="dxa"/>
            <w:gridSpan w:val="6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C4C3E" w:rsidRPr="00A17F80" w:rsidTr="00687173">
        <w:trPr>
          <w:trHeight w:val="1515"/>
        </w:trPr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left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家庭主要成员及工作单位和职务</w:t>
            </w:r>
          </w:p>
        </w:tc>
        <w:tc>
          <w:tcPr>
            <w:tcW w:w="8612" w:type="dxa"/>
            <w:gridSpan w:val="6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C4C3E" w:rsidRPr="00A17F80" w:rsidTr="00687173">
        <w:trPr>
          <w:trHeight w:val="1307"/>
        </w:trPr>
        <w:tc>
          <w:tcPr>
            <w:tcW w:w="1560" w:type="dxa"/>
            <w:vAlign w:val="center"/>
          </w:tcPr>
          <w:p w:rsidR="009C4C3E" w:rsidRPr="00BC62A4" w:rsidRDefault="009C4C3E" w:rsidP="00BC62A4">
            <w:pPr>
              <w:jc w:val="left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所受奖惩情况</w:t>
            </w:r>
          </w:p>
        </w:tc>
        <w:tc>
          <w:tcPr>
            <w:tcW w:w="8612" w:type="dxa"/>
            <w:gridSpan w:val="6"/>
            <w:vAlign w:val="center"/>
          </w:tcPr>
          <w:p w:rsidR="009C4C3E" w:rsidRPr="00BC62A4" w:rsidRDefault="009C4C3E" w:rsidP="00BC62A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C4C3E" w:rsidRPr="00A17F80" w:rsidTr="00687173">
        <w:trPr>
          <w:trHeight w:val="1257"/>
        </w:trPr>
        <w:tc>
          <w:tcPr>
            <w:tcW w:w="10172" w:type="dxa"/>
            <w:gridSpan w:val="7"/>
            <w:vAlign w:val="center"/>
          </w:tcPr>
          <w:p w:rsidR="009C4C3E" w:rsidRPr="00BC62A4" w:rsidRDefault="009C4C3E" w:rsidP="009C4C3E">
            <w:pPr>
              <w:ind w:firstLineChars="200" w:firstLine="31680"/>
              <w:jc w:val="left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本人承诺：以上所填报名信息属实。</w:t>
            </w:r>
          </w:p>
          <w:p w:rsidR="009C4C3E" w:rsidRPr="00BC62A4" w:rsidRDefault="009C4C3E" w:rsidP="009C4C3E">
            <w:pPr>
              <w:ind w:firstLineChars="200" w:firstLine="31680"/>
              <w:jc w:val="left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 w:rsidR="009C4C3E" w:rsidRDefault="009C4C3E" w:rsidP="00BC62A4">
            <w:pPr>
              <w:jc w:val="left"/>
              <w:rPr>
                <w:rFonts w:ascii="宋体"/>
                <w:b/>
                <w:sz w:val="24"/>
                <w:szCs w:val="24"/>
              </w:rPr>
            </w:pPr>
          </w:p>
          <w:p w:rsidR="009C4C3E" w:rsidRPr="00BC62A4" w:rsidRDefault="009C4C3E" w:rsidP="00BC62A4">
            <w:pPr>
              <w:jc w:val="left"/>
              <w:rPr>
                <w:rFonts w:ascii="宋体"/>
                <w:b/>
                <w:sz w:val="24"/>
                <w:szCs w:val="24"/>
              </w:rPr>
            </w:pP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承诺人签名：</w:t>
            </w:r>
            <w:r w:rsidRPr="00BC62A4">
              <w:rPr>
                <w:rFonts w:ascii="宋体" w:hAnsi="宋体"/>
                <w:b/>
                <w:sz w:val="24"/>
                <w:szCs w:val="24"/>
              </w:rPr>
              <w:t xml:space="preserve">                                             </w:t>
            </w: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年</w:t>
            </w:r>
            <w:r w:rsidRPr="00BC62A4">
              <w:rPr>
                <w:rFonts w:ascii="宋体" w:hAnsi="宋体"/>
                <w:b/>
                <w:sz w:val="24"/>
                <w:szCs w:val="24"/>
              </w:rPr>
              <w:t xml:space="preserve">    </w:t>
            </w: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月</w:t>
            </w:r>
            <w:r w:rsidRPr="00BC62A4">
              <w:rPr>
                <w:rFonts w:ascii="宋体" w:hAnsi="宋体"/>
                <w:b/>
                <w:sz w:val="24"/>
                <w:szCs w:val="24"/>
              </w:rPr>
              <w:t xml:space="preserve">    </w:t>
            </w:r>
            <w:r w:rsidRPr="00BC62A4">
              <w:rPr>
                <w:rFonts w:ascii="宋体" w:hAnsi="宋体" w:hint="eastAsia"/>
                <w:b/>
                <w:sz w:val="24"/>
                <w:szCs w:val="24"/>
              </w:rPr>
              <w:t>日</w:t>
            </w:r>
          </w:p>
        </w:tc>
      </w:tr>
    </w:tbl>
    <w:p w:rsidR="009C4C3E" w:rsidRPr="00BC62A4" w:rsidRDefault="009C4C3E" w:rsidP="00BC62A4">
      <w:pPr>
        <w:rPr>
          <w:rFonts w:ascii="宋体"/>
          <w:b/>
          <w:sz w:val="24"/>
          <w:szCs w:val="24"/>
        </w:rPr>
      </w:pPr>
      <w:r w:rsidRPr="00BC62A4">
        <w:rPr>
          <w:rFonts w:ascii="宋体" w:hAnsi="宋体" w:hint="eastAsia"/>
          <w:b/>
          <w:sz w:val="24"/>
          <w:szCs w:val="24"/>
        </w:rPr>
        <w:t>说明：考生类型填写应届</w:t>
      </w:r>
      <w:r w:rsidRPr="00BC62A4">
        <w:rPr>
          <w:rFonts w:ascii="宋体" w:hAnsi="宋体"/>
          <w:b/>
          <w:sz w:val="24"/>
          <w:szCs w:val="24"/>
        </w:rPr>
        <w:t>/</w:t>
      </w:r>
      <w:r w:rsidRPr="00BC62A4">
        <w:rPr>
          <w:rFonts w:ascii="宋体" w:hAnsi="宋体" w:hint="eastAsia"/>
          <w:b/>
          <w:sz w:val="24"/>
          <w:szCs w:val="24"/>
        </w:rPr>
        <w:t>往届。</w:t>
      </w:r>
    </w:p>
    <w:p w:rsidR="009C4C3E" w:rsidRPr="00BC62A4" w:rsidRDefault="009C4C3E" w:rsidP="006A399C">
      <w:pPr>
        <w:widowControl/>
        <w:shd w:val="clear" w:color="auto" w:fill="FFFFFF"/>
        <w:spacing w:line="480" w:lineRule="atLeast"/>
        <w:ind w:firstLine="480"/>
        <w:jc w:val="left"/>
        <w:rPr>
          <w:rFonts w:ascii="Arial" w:hAnsi="Arial" w:cs="Arial"/>
          <w:color w:val="252525"/>
          <w:kern w:val="0"/>
          <w:szCs w:val="21"/>
        </w:rPr>
      </w:pPr>
    </w:p>
    <w:sectPr w:rsidR="009C4C3E" w:rsidRPr="00BC62A4" w:rsidSect="00DB7C98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4C3E" w:rsidRDefault="009C4C3E" w:rsidP="007C2014">
      <w:r>
        <w:separator/>
      </w:r>
    </w:p>
  </w:endnote>
  <w:endnote w:type="continuationSeparator" w:id="0">
    <w:p w:rsidR="009C4C3E" w:rsidRDefault="009C4C3E" w:rsidP="007C20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4C3E" w:rsidRDefault="009C4C3E" w:rsidP="007C2014">
      <w:r>
        <w:separator/>
      </w:r>
    </w:p>
  </w:footnote>
  <w:footnote w:type="continuationSeparator" w:id="0">
    <w:p w:rsidR="009C4C3E" w:rsidRDefault="009C4C3E" w:rsidP="007C20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399C"/>
    <w:rsid w:val="000574BB"/>
    <w:rsid w:val="000C59CB"/>
    <w:rsid w:val="00103B82"/>
    <w:rsid w:val="00146BAA"/>
    <w:rsid w:val="001F6F9B"/>
    <w:rsid w:val="00255CCC"/>
    <w:rsid w:val="002C498F"/>
    <w:rsid w:val="002F57C3"/>
    <w:rsid w:val="003968EF"/>
    <w:rsid w:val="003A320B"/>
    <w:rsid w:val="003B0BA0"/>
    <w:rsid w:val="003B5E89"/>
    <w:rsid w:val="003B6CC7"/>
    <w:rsid w:val="003C5F84"/>
    <w:rsid w:val="004158FB"/>
    <w:rsid w:val="004B2D77"/>
    <w:rsid w:val="00517A82"/>
    <w:rsid w:val="006475AF"/>
    <w:rsid w:val="00687173"/>
    <w:rsid w:val="006A399C"/>
    <w:rsid w:val="0071249A"/>
    <w:rsid w:val="00746574"/>
    <w:rsid w:val="007C174D"/>
    <w:rsid w:val="007C2014"/>
    <w:rsid w:val="00821DF8"/>
    <w:rsid w:val="008E2390"/>
    <w:rsid w:val="008E6AC9"/>
    <w:rsid w:val="009C4C3E"/>
    <w:rsid w:val="00A175F5"/>
    <w:rsid w:val="00A17F80"/>
    <w:rsid w:val="00A8267F"/>
    <w:rsid w:val="00BC62A4"/>
    <w:rsid w:val="00BE1A3C"/>
    <w:rsid w:val="00C81C03"/>
    <w:rsid w:val="00CB771A"/>
    <w:rsid w:val="00CF2398"/>
    <w:rsid w:val="00CF66A7"/>
    <w:rsid w:val="00D41485"/>
    <w:rsid w:val="00DB7C98"/>
    <w:rsid w:val="00F64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71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8267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8267F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C2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C201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C2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C201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6182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59</Words>
  <Characters>342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乐山市妇幼保健院自主招聘工作人员信息表</dc:title>
  <dc:subject/>
  <dc:creator>admin</dc:creator>
  <cp:keywords/>
  <dc:description/>
  <cp:lastModifiedBy>王斌</cp:lastModifiedBy>
  <cp:revision>2</cp:revision>
  <cp:lastPrinted>2018-08-02T03:27:00Z</cp:lastPrinted>
  <dcterms:created xsi:type="dcterms:W3CDTF">2018-10-12T06:39:00Z</dcterms:created>
  <dcterms:modified xsi:type="dcterms:W3CDTF">2018-10-12T06:39:00Z</dcterms:modified>
</cp:coreProperties>
</file>